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67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8"/>
        <w:gridCol w:w="971"/>
        <w:gridCol w:w="323"/>
        <w:gridCol w:w="2734"/>
        <w:gridCol w:w="1565"/>
        <w:gridCol w:w="3999"/>
      </w:tblGrid>
      <w:tr w:rsidR="00650259" w:rsidRPr="00846B76" w14:paraId="34A29DCD" w14:textId="77777777" w:rsidTr="003F36B8">
        <w:sdt>
          <w:sdtPr>
            <w:id w:val="1621259925"/>
            <w:placeholder>
              <w:docPart w:val="B651BCC46DAC4370AF463AD6F916A132"/>
            </w:placeholder>
            <w:temporary/>
            <w:showingPlcHdr/>
            <w15:appearance w15:val="hidden"/>
          </w:sdtPr>
          <w:sdtEndPr/>
          <w:sdtContent>
            <w:tc>
              <w:tcPr>
                <w:tcW w:w="941" w:type="pct"/>
                <w:gridSpan w:val="2"/>
                <w:vAlign w:val="bottom"/>
              </w:tcPr>
              <w:p w14:paraId="352E7A39" w14:textId="77777777" w:rsidR="00650259" w:rsidRPr="00846B76" w:rsidRDefault="00346DE2" w:rsidP="00346DE2">
                <w:r w:rsidRPr="00346DE2">
                  <w:t>First Name</w:t>
                </w:r>
              </w:p>
            </w:tc>
          </w:sdtContent>
        </w:sdt>
        <w:tc>
          <w:tcPr>
            <w:tcW w:w="4059" w:type="pct"/>
            <w:gridSpan w:val="4"/>
            <w:tcBorders>
              <w:bottom w:val="single" w:sz="4" w:space="0" w:color="auto"/>
            </w:tcBorders>
            <w:vAlign w:val="bottom"/>
          </w:tcPr>
          <w:p w14:paraId="5313AB62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3DC15104" w14:textId="77777777" w:rsidTr="003F36B8">
        <w:sdt>
          <w:sdtPr>
            <w:id w:val="-1470592894"/>
            <w:placeholder>
              <w:docPart w:val="403EBD1258F541AC8D5DE4C40C4EDAD2"/>
            </w:placeholder>
            <w:temporary/>
            <w:showingPlcHdr/>
            <w15:appearance w15:val="hidden"/>
          </w:sdtPr>
          <w:sdtEndPr/>
          <w:sdtContent>
            <w:tc>
              <w:tcPr>
                <w:tcW w:w="941" w:type="pct"/>
                <w:gridSpan w:val="2"/>
                <w:vAlign w:val="bottom"/>
              </w:tcPr>
              <w:p w14:paraId="5D8C9B16" w14:textId="77777777" w:rsidR="00650259" w:rsidRPr="00846B76" w:rsidRDefault="00346DE2" w:rsidP="00346DE2">
                <w:r w:rsidRPr="00346DE2">
                  <w:t>Last Name</w:t>
                </w:r>
              </w:p>
            </w:tc>
          </w:sdtContent>
        </w:sdt>
        <w:tc>
          <w:tcPr>
            <w:tcW w:w="4059" w:type="pct"/>
            <w:gridSpan w:val="4"/>
            <w:tcBorders>
              <w:bottom w:val="single" w:sz="4" w:space="0" w:color="auto"/>
            </w:tcBorders>
            <w:vAlign w:val="bottom"/>
          </w:tcPr>
          <w:p w14:paraId="76267E1F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1E508922" w14:textId="77777777" w:rsidTr="003F36B8">
        <w:sdt>
          <w:sdtPr>
            <w:id w:val="572943512"/>
            <w:placeholder>
              <w:docPart w:val="2C43A6E209B64C2AA52A08D0EE6A3A10"/>
            </w:placeholder>
            <w:temporary/>
            <w:showingPlcHdr/>
            <w15:appearance w15:val="hidden"/>
          </w:sdtPr>
          <w:sdtEndPr/>
          <w:sdtContent>
            <w:tc>
              <w:tcPr>
                <w:tcW w:w="941" w:type="pct"/>
                <w:gridSpan w:val="2"/>
                <w:vAlign w:val="bottom"/>
              </w:tcPr>
              <w:p w14:paraId="3C4DD3B4" w14:textId="77777777" w:rsidR="00650259" w:rsidRDefault="00346DE2" w:rsidP="00346DE2">
                <w:r w:rsidRPr="00346DE2">
                  <w:t>Address</w:t>
                </w:r>
              </w:p>
            </w:tc>
          </w:sdtContent>
        </w:sdt>
        <w:tc>
          <w:tcPr>
            <w:tcW w:w="4059" w:type="pct"/>
            <w:gridSpan w:val="4"/>
            <w:tcBorders>
              <w:bottom w:val="single" w:sz="4" w:space="0" w:color="auto"/>
            </w:tcBorders>
            <w:vAlign w:val="bottom"/>
          </w:tcPr>
          <w:p w14:paraId="10BF84A6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5D09C628" w14:textId="77777777" w:rsidTr="003F36B8">
        <w:sdt>
          <w:sdtPr>
            <w:id w:val="-521243642"/>
            <w:placeholder>
              <w:docPart w:val="F60099DD5736479DBDA8FCC297482F58"/>
            </w:placeholder>
            <w:temporary/>
            <w:showingPlcHdr/>
            <w15:appearance w15:val="hidden"/>
          </w:sdtPr>
          <w:sdtEndPr/>
          <w:sdtContent>
            <w:tc>
              <w:tcPr>
                <w:tcW w:w="941" w:type="pct"/>
                <w:gridSpan w:val="2"/>
                <w:vAlign w:val="bottom"/>
              </w:tcPr>
              <w:p w14:paraId="12A99301" w14:textId="77777777" w:rsidR="00650259" w:rsidRPr="00846B76" w:rsidRDefault="00346DE2" w:rsidP="00346DE2">
                <w:r w:rsidRPr="00346DE2">
                  <w:t>City/State/Zip</w:t>
                </w:r>
              </w:p>
            </w:tc>
          </w:sdtContent>
        </w:sdt>
        <w:tc>
          <w:tcPr>
            <w:tcW w:w="4059" w:type="pct"/>
            <w:gridSpan w:val="4"/>
            <w:tcBorders>
              <w:bottom w:val="single" w:sz="4" w:space="0" w:color="auto"/>
            </w:tcBorders>
            <w:vAlign w:val="bottom"/>
          </w:tcPr>
          <w:p w14:paraId="0E7942F1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14511192" w14:textId="77777777" w:rsidTr="003F36B8">
        <w:tc>
          <w:tcPr>
            <w:tcW w:w="941" w:type="pct"/>
            <w:gridSpan w:val="2"/>
            <w:vAlign w:val="bottom"/>
          </w:tcPr>
          <w:p w14:paraId="5B03C59F" w14:textId="614A6C43" w:rsidR="00650259" w:rsidRPr="00846B76" w:rsidRDefault="00B454B2" w:rsidP="00346DE2">
            <w:r>
              <w:t>Phone #</w:t>
            </w:r>
          </w:p>
        </w:tc>
        <w:tc>
          <w:tcPr>
            <w:tcW w:w="1439" w:type="pct"/>
            <w:gridSpan w:val="2"/>
            <w:tcBorders>
              <w:bottom w:val="single" w:sz="4" w:space="0" w:color="auto"/>
            </w:tcBorders>
            <w:vAlign w:val="bottom"/>
          </w:tcPr>
          <w:p w14:paraId="3AC13D7A" w14:textId="77777777" w:rsidR="00650259" w:rsidRPr="00846B76" w:rsidRDefault="00650259" w:rsidP="00346DE2">
            <w:pPr>
              <w:spacing w:before="240"/>
            </w:pPr>
          </w:p>
        </w:tc>
        <w:tc>
          <w:tcPr>
            <w:tcW w:w="737" w:type="pct"/>
            <w:vAlign w:val="bottom"/>
          </w:tcPr>
          <w:p w14:paraId="22604D8F" w14:textId="0745286F" w:rsidR="00650259" w:rsidRPr="00846B76" w:rsidRDefault="00B454B2" w:rsidP="00346DE2">
            <w:r>
              <w:t>Emergency Contact</w:t>
            </w:r>
          </w:p>
        </w:tc>
        <w:tc>
          <w:tcPr>
            <w:tcW w:w="1883" w:type="pct"/>
            <w:tcBorders>
              <w:bottom w:val="single" w:sz="4" w:space="0" w:color="auto"/>
            </w:tcBorders>
            <w:vAlign w:val="bottom"/>
          </w:tcPr>
          <w:p w14:paraId="638C316D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735A02F7" w14:textId="77777777" w:rsidTr="003F36B8">
        <w:sdt>
          <w:sdtPr>
            <w:id w:val="-965116832"/>
            <w:placeholder>
              <w:docPart w:val="07F44AB1A0B24C38804325385491F424"/>
            </w:placeholder>
            <w:temporary/>
            <w:showingPlcHdr/>
            <w15:appearance w15:val="hidden"/>
          </w:sdtPr>
          <w:sdtEndPr/>
          <w:sdtContent>
            <w:tc>
              <w:tcPr>
                <w:tcW w:w="941" w:type="pct"/>
                <w:gridSpan w:val="2"/>
                <w:vAlign w:val="bottom"/>
              </w:tcPr>
              <w:p w14:paraId="051BC1E5" w14:textId="77777777" w:rsidR="00650259" w:rsidRPr="00846B76" w:rsidRDefault="00346DE2" w:rsidP="00346DE2">
                <w:r w:rsidRPr="00346DE2">
                  <w:t>Email</w:t>
                </w:r>
              </w:p>
            </w:tc>
          </w:sdtContent>
        </w:sdt>
        <w:tc>
          <w:tcPr>
            <w:tcW w:w="4059" w:type="pct"/>
            <w:gridSpan w:val="4"/>
            <w:tcBorders>
              <w:bottom w:val="single" w:sz="4" w:space="0" w:color="auto"/>
            </w:tcBorders>
            <w:vAlign w:val="bottom"/>
          </w:tcPr>
          <w:p w14:paraId="14EA15FB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6A7D9C62" w14:textId="77777777" w:rsidTr="00A246BA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5F30B431" w14:textId="77777777"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14:paraId="480658CD" w14:textId="77777777" w:rsidTr="00A246BA">
        <w:sdt>
          <w:sdtPr>
            <w:id w:val="1576013153"/>
            <w:placeholder>
              <w:docPart w:val="9E694D3FCA1B4B5FB0359E01F4FAAE12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6"/>
                <w:vAlign w:val="bottom"/>
              </w:tcPr>
              <w:p w14:paraId="6FE53A9C" w14:textId="77777777" w:rsidR="00346DE2" w:rsidRDefault="00346DE2" w:rsidP="001C4A3D">
                <w:pPr>
                  <w:spacing w:before="240"/>
                </w:pPr>
                <w:r w:rsidRPr="00346DE2">
                  <w:t>I am interested in volunteering for the following types of activities:</w:t>
                </w:r>
              </w:p>
            </w:tc>
          </w:sdtContent>
        </w:sdt>
      </w:tr>
      <w:tr w:rsidR="00346DE2" w:rsidRPr="00846B76" w14:paraId="6935DD4D" w14:textId="77777777" w:rsidTr="003F36B8">
        <w:tc>
          <w:tcPr>
            <w:tcW w:w="484" w:type="pct"/>
          </w:tcPr>
          <w:p w14:paraId="36897A21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516" w:type="pct"/>
            <w:gridSpan w:val="5"/>
            <w:vAlign w:val="bottom"/>
          </w:tcPr>
          <w:p w14:paraId="531F0CAB" w14:textId="1D3EE7B9" w:rsidR="00346DE2" w:rsidRDefault="00151FBC" w:rsidP="00346DE2">
            <w:r>
              <w:t>Overnight Program</w:t>
            </w:r>
          </w:p>
        </w:tc>
      </w:tr>
      <w:tr w:rsidR="00346DE2" w:rsidRPr="00846B76" w14:paraId="185B4D47" w14:textId="77777777" w:rsidTr="003F36B8">
        <w:tc>
          <w:tcPr>
            <w:tcW w:w="484" w:type="pct"/>
          </w:tcPr>
          <w:p w14:paraId="5277C35D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516" w:type="pct"/>
            <w:gridSpan w:val="5"/>
            <w:vAlign w:val="bottom"/>
          </w:tcPr>
          <w:p w14:paraId="578EB24E" w14:textId="1EC86A9F" w:rsidR="00346DE2" w:rsidRDefault="00151FBC" w:rsidP="00346DE2">
            <w:r>
              <w:t>Gift Shop</w:t>
            </w:r>
          </w:p>
        </w:tc>
      </w:tr>
      <w:tr w:rsidR="00346DE2" w:rsidRPr="00846B76" w14:paraId="7EAC5C68" w14:textId="77777777" w:rsidTr="003F36B8">
        <w:tc>
          <w:tcPr>
            <w:tcW w:w="484" w:type="pct"/>
          </w:tcPr>
          <w:p w14:paraId="01B068B3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516" w:type="pct"/>
            <w:gridSpan w:val="5"/>
            <w:vAlign w:val="bottom"/>
          </w:tcPr>
          <w:p w14:paraId="67AD4E93" w14:textId="1F50FA34" w:rsidR="00346DE2" w:rsidRDefault="00151FBC" w:rsidP="00346DE2">
            <w:r>
              <w:t>Painting/ Maintenance</w:t>
            </w:r>
          </w:p>
        </w:tc>
      </w:tr>
      <w:tr w:rsidR="00346DE2" w:rsidRPr="00846B76" w14:paraId="6D1C00AF" w14:textId="77777777" w:rsidTr="003F36B8">
        <w:tc>
          <w:tcPr>
            <w:tcW w:w="484" w:type="pct"/>
          </w:tcPr>
          <w:p w14:paraId="3561EE0E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516" w:type="pct"/>
            <w:gridSpan w:val="5"/>
            <w:vAlign w:val="bottom"/>
          </w:tcPr>
          <w:p w14:paraId="08F654B3" w14:textId="39929E96" w:rsidR="00346DE2" w:rsidRDefault="00151FBC" w:rsidP="00346DE2">
            <w:r>
              <w:t>Special Event help</w:t>
            </w:r>
          </w:p>
        </w:tc>
      </w:tr>
      <w:tr w:rsidR="00346DE2" w:rsidRPr="00846B76" w14:paraId="64370D6D" w14:textId="77777777" w:rsidTr="003F36B8">
        <w:tc>
          <w:tcPr>
            <w:tcW w:w="484" w:type="pct"/>
          </w:tcPr>
          <w:p w14:paraId="6653397A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516" w:type="pct"/>
            <w:gridSpan w:val="5"/>
            <w:vAlign w:val="bottom"/>
          </w:tcPr>
          <w:p w14:paraId="21D0D98F" w14:textId="36CD8ABC" w:rsidR="00346DE2" w:rsidRDefault="00151FBC" w:rsidP="00346DE2">
            <w:r>
              <w:t>Landscaping help</w:t>
            </w:r>
          </w:p>
        </w:tc>
      </w:tr>
      <w:tr w:rsidR="00346DE2" w:rsidRPr="00846B76" w14:paraId="682061FA" w14:textId="77777777" w:rsidTr="003F36B8">
        <w:tc>
          <w:tcPr>
            <w:tcW w:w="484" w:type="pct"/>
          </w:tcPr>
          <w:p w14:paraId="2F0AFD91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516" w:type="pct"/>
            <w:gridSpan w:val="5"/>
            <w:vAlign w:val="bottom"/>
          </w:tcPr>
          <w:p w14:paraId="53AE7DE3" w14:textId="7ADD763A" w:rsidR="00346DE2" w:rsidRDefault="00151FBC" w:rsidP="00346DE2">
            <w:r>
              <w:t>Newsletter</w:t>
            </w:r>
          </w:p>
        </w:tc>
      </w:tr>
      <w:tr w:rsidR="00346DE2" w:rsidRPr="00846B76" w14:paraId="19ED1850" w14:textId="77777777" w:rsidTr="003F36B8">
        <w:tc>
          <w:tcPr>
            <w:tcW w:w="484" w:type="pct"/>
          </w:tcPr>
          <w:p w14:paraId="3D5B9EF8" w14:textId="790A065E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  <w:r w:rsidR="00151FBC">
              <w:rPr>
                <w:sz w:val="36"/>
              </w:rPr>
              <w:t xml:space="preserve">    </w:t>
            </w:r>
          </w:p>
        </w:tc>
        <w:tc>
          <w:tcPr>
            <w:tcW w:w="4516" w:type="pct"/>
            <w:gridSpan w:val="5"/>
            <w:vAlign w:val="bottom"/>
          </w:tcPr>
          <w:p w14:paraId="7EEE6030" w14:textId="34978360" w:rsidR="00346DE2" w:rsidRDefault="00151FBC" w:rsidP="00346DE2">
            <w:r>
              <w:t>Tours/Greeter</w:t>
            </w:r>
          </w:p>
        </w:tc>
      </w:tr>
      <w:tr w:rsidR="00346DE2" w:rsidRPr="00846B76" w14:paraId="61639181" w14:textId="77777777" w:rsidTr="003F36B8">
        <w:tc>
          <w:tcPr>
            <w:tcW w:w="484" w:type="pct"/>
          </w:tcPr>
          <w:p w14:paraId="37CA66BE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609" w:type="pct"/>
            <w:gridSpan w:val="2"/>
            <w:vAlign w:val="bottom"/>
          </w:tcPr>
          <w:p w14:paraId="6AD44AE8" w14:textId="64AA5976" w:rsidR="00346DE2" w:rsidRDefault="00B454B2" w:rsidP="00346DE2">
            <w:r>
              <w:t>Ghost Ship</w:t>
            </w:r>
          </w:p>
        </w:tc>
        <w:tc>
          <w:tcPr>
            <w:tcW w:w="3907" w:type="pct"/>
            <w:gridSpan w:val="3"/>
            <w:tcBorders>
              <w:bottom w:val="single" w:sz="4" w:space="0" w:color="auto"/>
            </w:tcBorders>
            <w:vAlign w:val="bottom"/>
          </w:tcPr>
          <w:p w14:paraId="6D4A95D9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43424825" w14:textId="77777777" w:rsidTr="003F36B8">
        <w:tc>
          <w:tcPr>
            <w:tcW w:w="484" w:type="pct"/>
          </w:tcPr>
          <w:p w14:paraId="43D1DC74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431975614"/>
            <w:placeholder>
              <w:docPart w:val="75FE0729EA874660A5E7E2292EE91AD1"/>
            </w:placeholder>
            <w:temporary/>
            <w:showingPlcHdr/>
            <w15:appearance w15:val="hidden"/>
          </w:sdtPr>
          <w:sdtEndPr/>
          <w:sdtContent>
            <w:tc>
              <w:tcPr>
                <w:tcW w:w="609" w:type="pct"/>
                <w:gridSpan w:val="2"/>
                <w:vAlign w:val="bottom"/>
              </w:tcPr>
              <w:p w14:paraId="650318C4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90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DA141C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49908067" w14:textId="77777777" w:rsidTr="003F36B8">
        <w:tc>
          <w:tcPr>
            <w:tcW w:w="484" w:type="pct"/>
          </w:tcPr>
          <w:p w14:paraId="60D68257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295192273"/>
            <w:placeholder>
              <w:docPart w:val="8BF61F5209B34866A1A2EC7CE5DABCF8"/>
            </w:placeholder>
            <w:temporary/>
            <w:showingPlcHdr/>
            <w15:appearance w15:val="hidden"/>
          </w:sdtPr>
          <w:sdtEndPr/>
          <w:sdtContent>
            <w:tc>
              <w:tcPr>
                <w:tcW w:w="609" w:type="pct"/>
                <w:gridSpan w:val="2"/>
                <w:vAlign w:val="bottom"/>
              </w:tcPr>
              <w:p w14:paraId="205327B6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90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273E5F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5E325D8A" w14:textId="77777777" w:rsidTr="003F36B8">
        <w:tc>
          <w:tcPr>
            <w:tcW w:w="484" w:type="pct"/>
          </w:tcPr>
          <w:p w14:paraId="479ACA9B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1031030572"/>
            <w:placeholder>
              <w:docPart w:val="BF6E1E2CC84E41F38FBC3A5C709F6012"/>
            </w:placeholder>
            <w:temporary/>
            <w:showingPlcHdr/>
            <w15:appearance w15:val="hidden"/>
          </w:sdtPr>
          <w:sdtEndPr/>
          <w:sdtContent>
            <w:tc>
              <w:tcPr>
                <w:tcW w:w="609" w:type="pct"/>
                <w:gridSpan w:val="2"/>
                <w:vAlign w:val="bottom"/>
              </w:tcPr>
              <w:p w14:paraId="185B7853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90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823BDBB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77D83682" w14:textId="77777777" w:rsidTr="003F36B8">
        <w:tc>
          <w:tcPr>
            <w:tcW w:w="484" w:type="pct"/>
          </w:tcPr>
          <w:p w14:paraId="4D3B5039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1822651876"/>
            <w:placeholder>
              <w:docPart w:val="AD674F87DB064782BC37DDCDE3F87026"/>
            </w:placeholder>
            <w:temporary/>
            <w:showingPlcHdr/>
            <w15:appearance w15:val="hidden"/>
          </w:sdtPr>
          <w:sdtEndPr/>
          <w:sdtContent>
            <w:tc>
              <w:tcPr>
                <w:tcW w:w="609" w:type="pct"/>
                <w:gridSpan w:val="2"/>
                <w:vAlign w:val="bottom"/>
              </w:tcPr>
              <w:p w14:paraId="7781736B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90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C35D279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4FDB92C0" w14:textId="77777777" w:rsidTr="003F36B8">
        <w:tc>
          <w:tcPr>
            <w:tcW w:w="484" w:type="pct"/>
          </w:tcPr>
          <w:p w14:paraId="3CB00F2A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609" w:type="pct"/>
            <w:gridSpan w:val="2"/>
            <w:vAlign w:val="bottom"/>
          </w:tcPr>
          <w:p w14:paraId="49429480" w14:textId="08CFB3A8" w:rsidR="00346DE2" w:rsidRPr="00C7793B" w:rsidRDefault="00C7793B" w:rsidP="00346DE2">
            <w:pPr>
              <w:rPr>
                <w:b/>
                <w:u w:val="single"/>
              </w:rPr>
            </w:pPr>
            <w:r w:rsidRPr="00C7793B">
              <w:rPr>
                <w:b/>
                <w:u w:val="single"/>
              </w:rPr>
              <w:t>Hours Available</w:t>
            </w:r>
          </w:p>
        </w:tc>
        <w:tc>
          <w:tcPr>
            <w:tcW w:w="390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47CEF7" w14:textId="77777777" w:rsidR="00346DE2" w:rsidRDefault="00346DE2" w:rsidP="00346DE2">
            <w:pPr>
              <w:spacing w:before="120"/>
            </w:pPr>
          </w:p>
        </w:tc>
      </w:tr>
    </w:tbl>
    <w:p w14:paraId="300D2640" w14:textId="77777777" w:rsidR="00CE6104" w:rsidRPr="00E677FE" w:rsidRDefault="00CE6104" w:rsidP="003F36B8">
      <w:pPr>
        <w:spacing w:after="0"/>
        <w:rPr>
          <w:sz w:val="16"/>
          <w:szCs w:val="16"/>
        </w:rPr>
      </w:pPr>
    </w:p>
    <w:sectPr w:rsidR="00CE6104" w:rsidRPr="00E677FE" w:rsidSect="002462F3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99FD8" w14:textId="77777777" w:rsidR="00372960" w:rsidRDefault="00372960" w:rsidP="00650259">
      <w:pPr>
        <w:spacing w:after="0" w:line="240" w:lineRule="auto"/>
      </w:pPr>
      <w:r>
        <w:separator/>
      </w:r>
    </w:p>
  </w:endnote>
  <w:endnote w:type="continuationSeparator" w:id="0">
    <w:p w14:paraId="0E8D4528" w14:textId="77777777" w:rsidR="00372960" w:rsidRDefault="00372960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848FFF-E19C-4021-9B90-9C5E5AA3AA90}"/>
    <w:embedBold r:id="rId2" w:fontKey="{29203410-6F62-498A-AD70-09F7863C08C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AB1A959-2020-4892-9168-12E7169608D5}"/>
    <w:embedBold r:id="rId4" w:fontKey="{84E69DB6-D281-4A82-B45D-EC0CFDFA46AA}"/>
    <w:embedItalic r:id="rId5" w:fontKey="{7606E453-BA1E-4F50-833A-AF6CDF97D83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4F8E918-B662-4E1D-9B69-C6ACD037217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FA375918-55B2-473A-96A0-E53F593A86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5886"/>
      <w:gridCol w:w="3474"/>
    </w:tblGrid>
    <w:tr w:rsidR="0020003C" w:rsidRPr="002462F3" w14:paraId="1664E626" w14:textId="77777777" w:rsidTr="00C4167A">
      <w:tc>
        <w:tcPr>
          <w:tcW w:w="4675" w:type="dxa"/>
          <w:vAlign w:val="center"/>
        </w:tcPr>
        <w:p w14:paraId="2E3FDE8D" w14:textId="66552F48" w:rsidR="002462F3" w:rsidRPr="002462F3" w:rsidRDefault="0020003C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2462F3">
            <w:rPr>
              <w:noProof/>
              <w:sz w:val="18"/>
              <w:szCs w:val="24"/>
            </w:rPr>
            <w:drawing>
              <wp:anchor distT="0" distB="0" distL="114300" distR="114300" simplePos="0" relativeHeight="251658240" behindDoc="0" locked="0" layoutInCell="1" allowOverlap="1" wp14:anchorId="382AF13F" wp14:editId="0AE06681">
                <wp:simplePos x="0" y="0"/>
                <wp:positionH relativeFrom="column">
                  <wp:posOffset>69215</wp:posOffset>
                </wp:positionH>
                <wp:positionV relativeFrom="paragraph">
                  <wp:posOffset>-1101725</wp:posOffset>
                </wp:positionV>
                <wp:extent cx="3600450" cy="1094740"/>
                <wp:effectExtent l="0" t="0" r="0" b="0"/>
                <wp:wrapTopAndBottom/>
                <wp:docPr id="9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450" cy="1094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675" w:type="dxa"/>
          <w:vAlign w:val="center"/>
        </w:tcPr>
        <w:p w14:paraId="6349844A" w14:textId="1F80A723" w:rsidR="002462F3" w:rsidRPr="002462F3" w:rsidRDefault="0020003C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20003C">
            <w:rPr>
              <w:noProof/>
              <w:sz w:val="18"/>
              <w:szCs w:val="24"/>
            </w:rPr>
            <mc:AlternateContent>
              <mc:Choice Requires="wps">
                <w:drawing>
                  <wp:anchor distT="45720" distB="45720" distL="114300" distR="114300" simplePos="0" relativeHeight="251660288" behindDoc="0" locked="0" layoutInCell="1" allowOverlap="1" wp14:anchorId="2598B95E" wp14:editId="2CC63684">
                    <wp:simplePos x="0" y="0"/>
                    <wp:positionH relativeFrom="column">
                      <wp:posOffset>236220</wp:posOffset>
                    </wp:positionH>
                    <wp:positionV relativeFrom="paragraph">
                      <wp:posOffset>-1229360</wp:posOffset>
                    </wp:positionV>
                    <wp:extent cx="1884680" cy="1047750"/>
                    <wp:effectExtent l="0" t="0" r="20320" b="1905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84680" cy="1047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5C1FFA" w14:textId="5002C488" w:rsidR="0020003C" w:rsidRDefault="0020003C">
                                <w:r>
                                  <w:t>231-723-3587</w:t>
                                </w:r>
                              </w:p>
                              <w:p w14:paraId="153A7A1D" w14:textId="1E168838" w:rsidR="0020003C" w:rsidRDefault="0020003C">
                                <w:r>
                                  <w:t>99 ARTHUR ST</w:t>
                                </w:r>
                              </w:p>
                              <w:p w14:paraId="61749FD0" w14:textId="6F17213E" w:rsidR="0020003C" w:rsidRDefault="0020003C">
                                <w:r>
                                  <w:t>P.O. Box 394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598B95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18.6pt;margin-top:-96.8pt;width:148.4pt;height:82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">
                    <v:textbox>
                      <w:txbxContent>
                        <w:p w14:paraId="715C1FFA" w14:textId="5002C488" w:rsidR="0020003C" w:rsidRDefault="0020003C">
                          <w:r>
                            <w:t>231-723-3587</w:t>
                          </w:r>
                        </w:p>
                        <w:p w14:paraId="153A7A1D" w14:textId="1E168838" w:rsidR="0020003C" w:rsidRDefault="0020003C">
                          <w:r>
                            <w:t>99 ARTHUR ST</w:t>
                          </w:r>
                        </w:p>
                        <w:p w14:paraId="61749FD0" w14:textId="6F17213E" w:rsidR="0020003C" w:rsidRDefault="0020003C">
                          <w:r>
                            <w:t>P.O. Box 394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</w:tr>
  </w:tbl>
  <w:p w14:paraId="37DDFC6C" w14:textId="77777777" w:rsidR="00731F26" w:rsidRDefault="00731F26" w:rsidP="0024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B191F" w14:textId="77777777" w:rsidR="00372960" w:rsidRDefault="00372960" w:rsidP="00650259">
      <w:pPr>
        <w:spacing w:after="0" w:line="240" w:lineRule="auto"/>
      </w:pPr>
      <w:r>
        <w:separator/>
      </w:r>
    </w:p>
  </w:footnote>
  <w:footnote w:type="continuationSeparator" w:id="0">
    <w:p w14:paraId="431FA04F" w14:textId="77777777" w:rsidR="00372960" w:rsidRDefault="00372960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731F26" w:rsidRPr="00731F26" w14:paraId="71E66A51" w14:textId="77777777" w:rsidTr="00731F26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07726D85" w14:textId="77777777" w:rsidR="00576892" w:rsidRPr="00731F26" w:rsidRDefault="00D27C15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31F26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4A4974BE" wp14:editId="121495C5">
                <wp:extent cx="429768" cy="457200"/>
                <wp:effectExtent l="0" t="0" r="8890" b="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9768" cy="457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14:paraId="4BE02B35" w14:textId="2714242E" w:rsidR="00576892" w:rsidRPr="0020003C" w:rsidRDefault="00151FBC" w:rsidP="00731F26">
          <w:pPr>
            <w:spacing w:after="0"/>
            <w:rPr>
              <w:rFonts w:ascii="Corbel" w:eastAsia="Calibri" w:hAnsi="Corbel" w:cs="Times New Roman"/>
              <w:color w:val="429EDE" w:themeColor="accent1" w:themeTint="99"/>
              <w:sz w:val="40"/>
              <w:szCs w:val="40"/>
            </w:rPr>
          </w:pPr>
          <w:r w:rsidRPr="00151FBC">
            <w:rPr>
              <w:rFonts w:ascii="Corbel" w:eastAsia="Calibri" w:hAnsi="Corbel" w:cs="Times New Roman"/>
              <w:b/>
              <w:color w:val="FFFFFF"/>
              <w:sz w:val="40"/>
              <w:szCs w:val="40"/>
            </w:rPr>
            <w:t>S.S.CITY OF MILWAUKEE/USCGC ACACIA</w:t>
          </w:r>
        </w:p>
      </w:tc>
    </w:tr>
  </w:tbl>
  <w:p w14:paraId="2F898C01" w14:textId="77777777"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FBC"/>
    <w:rsid w:val="00052382"/>
    <w:rsid w:val="0006568A"/>
    <w:rsid w:val="00076F0F"/>
    <w:rsid w:val="00084253"/>
    <w:rsid w:val="000D1F49"/>
    <w:rsid w:val="00121792"/>
    <w:rsid w:val="00151FBC"/>
    <w:rsid w:val="00164C7A"/>
    <w:rsid w:val="001727CA"/>
    <w:rsid w:val="001C4A3D"/>
    <w:rsid w:val="0020003C"/>
    <w:rsid w:val="002462F3"/>
    <w:rsid w:val="002C56E6"/>
    <w:rsid w:val="002C57C5"/>
    <w:rsid w:val="00346DE2"/>
    <w:rsid w:val="00361E11"/>
    <w:rsid w:val="00372960"/>
    <w:rsid w:val="003B4744"/>
    <w:rsid w:val="003F0847"/>
    <w:rsid w:val="003F36B8"/>
    <w:rsid w:val="0040090B"/>
    <w:rsid w:val="00436602"/>
    <w:rsid w:val="0046302A"/>
    <w:rsid w:val="00487D2D"/>
    <w:rsid w:val="004D5D62"/>
    <w:rsid w:val="005112D0"/>
    <w:rsid w:val="00577E06"/>
    <w:rsid w:val="005A3BF7"/>
    <w:rsid w:val="005F2035"/>
    <w:rsid w:val="005F7990"/>
    <w:rsid w:val="0063739C"/>
    <w:rsid w:val="00650259"/>
    <w:rsid w:val="006E629B"/>
    <w:rsid w:val="00731F26"/>
    <w:rsid w:val="00760D65"/>
    <w:rsid w:val="00770F25"/>
    <w:rsid w:val="007A35A8"/>
    <w:rsid w:val="007B0A85"/>
    <w:rsid w:val="007C6A52"/>
    <w:rsid w:val="0082043E"/>
    <w:rsid w:val="008E203A"/>
    <w:rsid w:val="0091229C"/>
    <w:rsid w:val="00940E73"/>
    <w:rsid w:val="0098597D"/>
    <w:rsid w:val="009F619A"/>
    <w:rsid w:val="009F6DDE"/>
    <w:rsid w:val="00A07415"/>
    <w:rsid w:val="00A246BA"/>
    <w:rsid w:val="00A370A8"/>
    <w:rsid w:val="00A65D5E"/>
    <w:rsid w:val="00B25CE8"/>
    <w:rsid w:val="00B45287"/>
    <w:rsid w:val="00B454B2"/>
    <w:rsid w:val="00BB21DE"/>
    <w:rsid w:val="00BB4CF3"/>
    <w:rsid w:val="00BD4753"/>
    <w:rsid w:val="00BD5CB1"/>
    <w:rsid w:val="00BE62EE"/>
    <w:rsid w:val="00C003BA"/>
    <w:rsid w:val="00C076D7"/>
    <w:rsid w:val="00C46878"/>
    <w:rsid w:val="00C7793B"/>
    <w:rsid w:val="00CB4A51"/>
    <w:rsid w:val="00CD4532"/>
    <w:rsid w:val="00CD47B0"/>
    <w:rsid w:val="00CE6104"/>
    <w:rsid w:val="00CE7918"/>
    <w:rsid w:val="00D16163"/>
    <w:rsid w:val="00D27C15"/>
    <w:rsid w:val="00D63953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33080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ff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651BCC46DAC4370AF463AD6F916A1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DF88BC-1485-4181-B740-61DB13C0AA7D}"/>
      </w:docPartPr>
      <w:docPartBody>
        <w:p w:rsidR="00297EDE" w:rsidRDefault="00691878">
          <w:pPr>
            <w:pStyle w:val="B651BCC46DAC4370AF463AD6F916A132"/>
          </w:pPr>
          <w:r w:rsidRPr="00346DE2">
            <w:t>First Name</w:t>
          </w:r>
        </w:p>
      </w:docPartBody>
    </w:docPart>
    <w:docPart>
      <w:docPartPr>
        <w:name w:val="403EBD1258F541AC8D5DE4C40C4EDA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5CC2C5-B2BC-4B14-A42A-4D877D214DA2}"/>
      </w:docPartPr>
      <w:docPartBody>
        <w:p w:rsidR="00297EDE" w:rsidRDefault="00691878">
          <w:pPr>
            <w:pStyle w:val="403EBD1258F541AC8D5DE4C40C4EDAD2"/>
          </w:pPr>
          <w:r w:rsidRPr="00346DE2">
            <w:t>Last Name</w:t>
          </w:r>
        </w:p>
      </w:docPartBody>
    </w:docPart>
    <w:docPart>
      <w:docPartPr>
        <w:name w:val="2C43A6E209B64C2AA52A08D0EE6A3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775FD7-D6EF-4956-BEEA-20C05FF56C6E}"/>
      </w:docPartPr>
      <w:docPartBody>
        <w:p w:rsidR="00297EDE" w:rsidRDefault="00691878">
          <w:pPr>
            <w:pStyle w:val="2C43A6E209B64C2AA52A08D0EE6A3A10"/>
          </w:pPr>
          <w:r w:rsidRPr="00346DE2">
            <w:t>Address</w:t>
          </w:r>
        </w:p>
      </w:docPartBody>
    </w:docPart>
    <w:docPart>
      <w:docPartPr>
        <w:name w:val="F60099DD5736479DBDA8FCC297482F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2C851-2AAE-4958-BE37-7CEA9F404EBE}"/>
      </w:docPartPr>
      <w:docPartBody>
        <w:p w:rsidR="00297EDE" w:rsidRDefault="00691878">
          <w:pPr>
            <w:pStyle w:val="F60099DD5736479DBDA8FCC297482F58"/>
          </w:pPr>
          <w:r w:rsidRPr="00346DE2">
            <w:t>City/State/Zip</w:t>
          </w:r>
        </w:p>
      </w:docPartBody>
    </w:docPart>
    <w:docPart>
      <w:docPartPr>
        <w:name w:val="07F44AB1A0B24C38804325385491F4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3F4D8A-56BA-493F-AF0A-E16C4CC93809}"/>
      </w:docPartPr>
      <w:docPartBody>
        <w:p w:rsidR="00297EDE" w:rsidRDefault="00691878">
          <w:pPr>
            <w:pStyle w:val="07F44AB1A0B24C38804325385491F424"/>
          </w:pPr>
          <w:r w:rsidRPr="00346DE2">
            <w:t>Email</w:t>
          </w:r>
        </w:p>
      </w:docPartBody>
    </w:docPart>
    <w:docPart>
      <w:docPartPr>
        <w:name w:val="9E694D3FCA1B4B5FB0359E01F4FAAE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9B9B0A-4EC1-420F-A13A-D984DA841842}"/>
      </w:docPartPr>
      <w:docPartBody>
        <w:p w:rsidR="00297EDE" w:rsidRDefault="00691878">
          <w:pPr>
            <w:pStyle w:val="9E694D3FCA1B4B5FB0359E01F4FAAE12"/>
          </w:pPr>
          <w:r w:rsidRPr="00346DE2">
            <w:t>I am interested in volunteering for the following types of activities:</w:t>
          </w:r>
        </w:p>
      </w:docPartBody>
    </w:docPart>
    <w:docPart>
      <w:docPartPr>
        <w:name w:val="75FE0729EA874660A5E7E2292EE91A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C5D3F0-EF89-48A9-91BC-5C6DC521B38E}"/>
      </w:docPartPr>
      <w:docPartBody>
        <w:p w:rsidR="00297EDE" w:rsidRDefault="00691878">
          <w:pPr>
            <w:pStyle w:val="75FE0729EA874660A5E7E2292EE91AD1"/>
          </w:pPr>
          <w:r w:rsidRPr="00A700A8">
            <w:t>Other:</w:t>
          </w:r>
        </w:p>
      </w:docPartBody>
    </w:docPart>
    <w:docPart>
      <w:docPartPr>
        <w:name w:val="8BF61F5209B34866A1A2EC7CE5DAB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4C9F06-305A-4C53-A65C-828F556234BD}"/>
      </w:docPartPr>
      <w:docPartBody>
        <w:p w:rsidR="00297EDE" w:rsidRDefault="00691878">
          <w:pPr>
            <w:pStyle w:val="8BF61F5209B34866A1A2EC7CE5DABCF8"/>
          </w:pPr>
          <w:r w:rsidRPr="00A700A8">
            <w:t>Other:</w:t>
          </w:r>
        </w:p>
      </w:docPartBody>
    </w:docPart>
    <w:docPart>
      <w:docPartPr>
        <w:name w:val="BF6E1E2CC84E41F38FBC3A5C709F60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C248A1-8321-4498-A1AA-7278025D98C8}"/>
      </w:docPartPr>
      <w:docPartBody>
        <w:p w:rsidR="00297EDE" w:rsidRDefault="00691878">
          <w:pPr>
            <w:pStyle w:val="BF6E1E2CC84E41F38FBC3A5C709F6012"/>
          </w:pPr>
          <w:r w:rsidRPr="00A700A8">
            <w:t>Other:</w:t>
          </w:r>
        </w:p>
      </w:docPartBody>
    </w:docPart>
    <w:docPart>
      <w:docPartPr>
        <w:name w:val="AD674F87DB064782BC37DDCDE3F87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F0D15-0980-42D8-A2AA-F182D94984F6}"/>
      </w:docPartPr>
      <w:docPartBody>
        <w:p w:rsidR="00297EDE" w:rsidRDefault="00691878">
          <w:pPr>
            <w:pStyle w:val="AD674F87DB064782BC37DDCDE3F87026"/>
          </w:pPr>
          <w:r w:rsidRPr="00A700A8">
            <w:t>Other: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878"/>
    <w:rsid w:val="00297EDE"/>
    <w:rsid w:val="00363649"/>
    <w:rsid w:val="003D0D34"/>
    <w:rsid w:val="00691878"/>
    <w:rsid w:val="00A4090F"/>
    <w:rsid w:val="00BB6983"/>
    <w:rsid w:val="00CE1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651BCC46DAC4370AF463AD6F916A132">
    <w:name w:val="B651BCC46DAC4370AF463AD6F916A132"/>
  </w:style>
  <w:style w:type="paragraph" w:customStyle="1" w:styleId="403EBD1258F541AC8D5DE4C40C4EDAD2">
    <w:name w:val="403EBD1258F541AC8D5DE4C40C4EDAD2"/>
  </w:style>
  <w:style w:type="paragraph" w:customStyle="1" w:styleId="2C43A6E209B64C2AA52A08D0EE6A3A10">
    <w:name w:val="2C43A6E209B64C2AA52A08D0EE6A3A10"/>
  </w:style>
  <w:style w:type="paragraph" w:customStyle="1" w:styleId="F60099DD5736479DBDA8FCC297482F58">
    <w:name w:val="F60099DD5736479DBDA8FCC297482F58"/>
  </w:style>
  <w:style w:type="paragraph" w:customStyle="1" w:styleId="A3F8647446214E1CA73F7ECB6D01526A">
    <w:name w:val="A3F8647446214E1CA73F7ECB6D01526A"/>
    <w:rsid w:val="00A4090F"/>
  </w:style>
  <w:style w:type="paragraph" w:customStyle="1" w:styleId="1F98B6DAB8284060904FA60BB7887FEA">
    <w:name w:val="1F98B6DAB8284060904FA60BB7887FEA"/>
    <w:rsid w:val="00A4090F"/>
  </w:style>
  <w:style w:type="paragraph" w:customStyle="1" w:styleId="07F44AB1A0B24C38804325385491F424">
    <w:name w:val="07F44AB1A0B24C38804325385491F424"/>
  </w:style>
  <w:style w:type="paragraph" w:customStyle="1" w:styleId="9E694D3FCA1B4B5FB0359E01F4FAAE12">
    <w:name w:val="9E694D3FCA1B4B5FB0359E01F4FAAE12"/>
  </w:style>
  <w:style w:type="paragraph" w:customStyle="1" w:styleId="75FE0729EA874660A5E7E2292EE91AD1">
    <w:name w:val="75FE0729EA874660A5E7E2292EE91AD1"/>
  </w:style>
  <w:style w:type="paragraph" w:customStyle="1" w:styleId="8BF61F5209B34866A1A2EC7CE5DABCF8">
    <w:name w:val="8BF61F5209B34866A1A2EC7CE5DABCF8"/>
  </w:style>
  <w:style w:type="paragraph" w:customStyle="1" w:styleId="BF6E1E2CC84E41F38FBC3A5C709F6012">
    <w:name w:val="BF6E1E2CC84E41F38FBC3A5C709F6012"/>
  </w:style>
  <w:style w:type="paragraph" w:customStyle="1" w:styleId="AD674F87DB064782BC37DDCDE3F87026">
    <w:name w:val="AD674F87DB064782BC37DDCDE3F87026"/>
  </w:style>
  <w:style w:type="paragraph" w:customStyle="1" w:styleId="9FF524DD2178439E9DA53653462B383D">
    <w:name w:val="9FF524DD2178439E9DA53653462B383D"/>
  </w:style>
  <w:style w:type="paragraph" w:customStyle="1" w:styleId="3076FD81E78A49D2913BD00968736706">
    <w:name w:val="3076FD81E78A49D2913BD009687367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2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2019-02-26T17:21:00Z</dcterms:created>
  <dcterms:modified xsi:type="dcterms:W3CDTF">2022-02-10T01:14:00Z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